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F17" w:rsidRDefault="00C23F17" w:rsidP="00931BBF">
      <w:pPr>
        <w:ind w:left="709" w:firstLine="425"/>
        <w:jc w:val="center"/>
        <w:rPr>
          <w:rFonts w:ascii="Felix Titling" w:hAnsi="Felix Titling"/>
          <w:b/>
          <w:sz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.9pt;margin-top:.25pt;width:51.45pt;height:62.55pt;z-index:251658240" o:allowincell="f">
            <v:imagedata r:id="rId7" o:title=""/>
            <w10:wrap type="square"/>
          </v:shape>
        </w:pict>
      </w:r>
      <w:r>
        <w:rPr>
          <w:rFonts w:ascii="Felix Titling" w:hAnsi="Felix Titling"/>
          <w:b/>
          <w:sz w:val="56"/>
        </w:rPr>
        <w:t>COMUNE DI CASALGRANDE</w:t>
      </w:r>
    </w:p>
    <w:p w:rsidR="00C23F17" w:rsidRDefault="00C23F17">
      <w:pPr>
        <w:jc w:val="center"/>
        <w:rPr>
          <w:rFonts w:ascii="Arial" w:hAnsi="Arial"/>
          <w:smallCaps/>
        </w:rPr>
      </w:pPr>
      <w:r>
        <w:rPr>
          <w:rFonts w:ascii="Arial" w:hAnsi="Arial"/>
          <w:smallCaps/>
        </w:rPr>
        <w:t>PROVINCIA DI REGGIO NELL’EMILIA</w:t>
      </w:r>
    </w:p>
    <w:p w:rsidR="00C23F17" w:rsidRDefault="00C23F17">
      <w:pPr>
        <w:jc w:val="center"/>
        <w:rPr>
          <w:rFonts w:ascii="Arial" w:hAnsi="Arial"/>
          <w:smallCaps/>
        </w:rPr>
      </w:pPr>
    </w:p>
    <w:p w:rsidR="00C23F17" w:rsidRDefault="00C23F17">
      <w:pPr>
        <w:tabs>
          <w:tab w:val="left" w:pos="2109"/>
        </w:tabs>
        <w:jc w:val="center"/>
        <w:rPr>
          <w:rFonts w:ascii="Arial" w:hAnsi="Arial"/>
        </w:rPr>
      </w:pPr>
      <w:r>
        <w:rPr>
          <w:rFonts w:ascii="Arial" w:hAnsi="Arial"/>
        </w:rPr>
        <w:t>c.a.p. 42013     Piazza Martiri della libertà, 1</w:t>
      </w:r>
      <w:r>
        <w:rPr>
          <w:rFonts w:ascii="Arial" w:hAnsi="Arial"/>
        </w:rPr>
        <w:tab/>
      </w:r>
      <w:r>
        <w:rPr>
          <w:rFonts w:ascii="Arial" w:hAnsi="Arial"/>
          <w:b/>
        </w:rPr>
        <w:t>tel.</w:t>
      </w:r>
      <w:r>
        <w:rPr>
          <w:rFonts w:ascii="Arial" w:hAnsi="Arial"/>
        </w:rPr>
        <w:t xml:space="preserve">:0522 998511  </w:t>
      </w:r>
      <w:r>
        <w:rPr>
          <w:rFonts w:ascii="Arial" w:hAnsi="Arial"/>
          <w:b/>
        </w:rPr>
        <w:t>fax.:</w:t>
      </w:r>
      <w:r>
        <w:rPr>
          <w:rFonts w:ascii="Arial" w:hAnsi="Arial"/>
        </w:rPr>
        <w:t>0522 841039</w:t>
      </w:r>
    </w:p>
    <w:p w:rsidR="00C23F17" w:rsidRDefault="00C23F17">
      <w:pPr>
        <w:tabs>
          <w:tab w:val="left" w:pos="2109"/>
        </w:tabs>
        <w:jc w:val="center"/>
        <w:rPr>
          <w:rFonts w:ascii="Arial" w:hAnsi="Arial"/>
        </w:rPr>
      </w:pPr>
      <w:r>
        <w:rPr>
          <w:rFonts w:ascii="Arial" w:hAnsi="Arial"/>
          <w:b/>
        </w:rPr>
        <w:t xml:space="preserve">                       e-mail:</w:t>
      </w:r>
      <w:r>
        <w:rPr>
          <w:rFonts w:ascii="Arial" w:hAnsi="Arial"/>
        </w:rPr>
        <w:t xml:space="preserve"> </w:t>
      </w:r>
      <w:hyperlink r:id="rId8" w:history="1">
        <w:r>
          <w:rPr>
            <w:rStyle w:val="Hyperlink"/>
          </w:rPr>
          <w:t>urp@comune.casalgrande.re.it</w:t>
        </w:r>
      </w:hyperlink>
      <w:r>
        <w:rPr>
          <w:rFonts w:ascii="Arial" w:hAnsi="Arial"/>
        </w:rPr>
        <w:t xml:space="preserve"> </w:t>
      </w:r>
      <w:r>
        <w:rPr>
          <w:rFonts w:ascii="Arial" w:hAnsi="Arial"/>
          <w:b/>
        </w:rPr>
        <w:t xml:space="preserve">sito internet: </w:t>
      </w:r>
      <w:r>
        <w:rPr>
          <w:rFonts w:ascii="Arial" w:hAnsi="Arial"/>
        </w:rPr>
        <w:t>www.comune.casalgrande.re.it</w:t>
      </w:r>
    </w:p>
    <w:p w:rsidR="00C23F17" w:rsidRPr="004D03D6" w:rsidRDefault="00C23F17">
      <w:pPr>
        <w:pBdr>
          <w:bottom w:val="double" w:sz="12" w:space="3" w:color="auto"/>
        </w:pBdr>
        <w:jc w:val="center"/>
      </w:pPr>
      <w:r>
        <w:t xml:space="preserve">                    Cod. Fisc. e P. IVA 00284720356</w:t>
      </w:r>
    </w:p>
    <w:p w:rsidR="00C23F17" w:rsidRDefault="00C23F17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C23F17" w:rsidRDefault="00C23F17">
      <w:pPr>
        <w:rPr>
          <w:sz w:val="24"/>
        </w:rPr>
      </w:pPr>
      <w:r>
        <w:rPr>
          <w:sz w:val="24"/>
        </w:rPr>
        <w:tab/>
      </w:r>
    </w:p>
    <w:p w:rsidR="00C23F17" w:rsidRDefault="00C23F17">
      <w:pPr>
        <w:rPr>
          <w:sz w:val="24"/>
        </w:rPr>
      </w:pPr>
    </w:p>
    <w:p w:rsidR="00C23F17" w:rsidRPr="00D65E72" w:rsidRDefault="00C23F17">
      <w:pPr>
        <w:rPr>
          <w:sz w:val="24"/>
        </w:rPr>
      </w:pPr>
    </w:p>
    <w:p w:rsidR="00C23F17" w:rsidRPr="00EE5012" w:rsidRDefault="00C23F17">
      <w:pPr>
        <w:rPr>
          <w:b/>
          <w:sz w:val="28"/>
          <w:szCs w:val="28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EE5012">
        <w:rPr>
          <w:b/>
          <w:sz w:val="28"/>
          <w:szCs w:val="28"/>
        </w:rPr>
        <w:t xml:space="preserve">Settore Lavori pubblici </w:t>
      </w:r>
    </w:p>
    <w:p w:rsidR="00C23F17" w:rsidRDefault="00C23F17">
      <w:pPr>
        <w:rPr>
          <w:sz w:val="24"/>
        </w:rPr>
      </w:pPr>
    </w:p>
    <w:p w:rsidR="00C23F17" w:rsidRDefault="00C23F17">
      <w:pPr>
        <w:rPr>
          <w:sz w:val="24"/>
        </w:rPr>
      </w:pPr>
    </w:p>
    <w:p w:rsidR="00C23F17" w:rsidRDefault="00C23F17">
      <w:pPr>
        <w:rPr>
          <w:sz w:val="24"/>
        </w:rPr>
      </w:pPr>
    </w:p>
    <w:p w:rsidR="00C23F17" w:rsidRDefault="00C23F17">
      <w:pPr>
        <w:rPr>
          <w:sz w:val="24"/>
        </w:rPr>
      </w:pPr>
      <w:r>
        <w:rPr>
          <w:sz w:val="24"/>
        </w:rPr>
        <w:tab/>
      </w:r>
    </w:p>
    <w:p w:rsidR="00C23F17" w:rsidRDefault="00C23F17">
      <w:pPr>
        <w:rPr>
          <w:sz w:val="24"/>
        </w:rPr>
      </w:pPr>
    </w:p>
    <w:p w:rsidR="00C23F17" w:rsidRDefault="00C23F17">
      <w:pPr>
        <w:rPr>
          <w:sz w:val="24"/>
        </w:rPr>
      </w:pPr>
    </w:p>
    <w:p w:rsidR="00C23F17" w:rsidRDefault="00C23F17" w:rsidP="00EE5012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2"/>
        </w:rPr>
        <w:tab/>
        <w:t xml:space="preserve">                  </w:t>
      </w:r>
      <w:r w:rsidRPr="00EE5012">
        <w:rPr>
          <w:rFonts w:ascii="Helvetica-Bold" w:hAnsi="Helvetica-Bold" w:cs="Helvetica-Bold"/>
          <w:b/>
          <w:bCs/>
          <w:sz w:val="24"/>
          <w:szCs w:val="24"/>
        </w:rPr>
        <w:t xml:space="preserve"> </w:t>
      </w:r>
      <w:r>
        <w:rPr>
          <w:rFonts w:ascii="Helvetica-Bold" w:hAnsi="Helvetica-Bold" w:cs="Helvetica-Bold"/>
          <w:b/>
          <w:bCs/>
          <w:sz w:val="24"/>
          <w:szCs w:val="24"/>
        </w:rPr>
        <w:t>PARERE DI REGOLARITA' TECNICA CONCOMITANTE</w:t>
      </w:r>
    </w:p>
    <w:p w:rsidR="00C23F17" w:rsidRDefault="00C23F17" w:rsidP="00EE5012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</w:p>
    <w:p w:rsidR="00C23F17" w:rsidRDefault="00C23F17" w:rsidP="00EE5012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</w:p>
    <w:p w:rsidR="00C23F17" w:rsidRDefault="00C23F17" w:rsidP="00EE5012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</w:p>
    <w:p w:rsidR="00C23F17" w:rsidRDefault="00C23F17" w:rsidP="00EE5012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</w:p>
    <w:p w:rsidR="00C23F17" w:rsidRPr="00EE5012" w:rsidRDefault="00C23F17" w:rsidP="00EE5012">
      <w:pPr>
        <w:ind w:left="567"/>
        <w:jc w:val="both"/>
        <w:rPr>
          <w:rFonts w:ascii="Helvetica" w:hAnsi="Helvetica" w:cs="Helvetica"/>
          <w:sz w:val="24"/>
          <w:szCs w:val="24"/>
        </w:rPr>
      </w:pPr>
      <w:r w:rsidRPr="00EE5012">
        <w:rPr>
          <w:rFonts w:ascii="Helvetica" w:hAnsi="Helvetica" w:cs="Helvetica"/>
          <w:sz w:val="24"/>
          <w:szCs w:val="24"/>
        </w:rPr>
        <w:t>Sulla proposta n.</w:t>
      </w:r>
      <w:r>
        <w:rPr>
          <w:rFonts w:ascii="Helvetica" w:hAnsi="Helvetica" w:cs="Helvetica"/>
          <w:sz w:val="24"/>
          <w:szCs w:val="24"/>
        </w:rPr>
        <w:t xml:space="preserve"> 79/2018 </w:t>
      </w:r>
      <w:r w:rsidRPr="00EE5012">
        <w:rPr>
          <w:rFonts w:ascii="Helvetica" w:hAnsi="Helvetica" w:cs="Helvetica"/>
          <w:sz w:val="24"/>
          <w:szCs w:val="24"/>
        </w:rPr>
        <w:t xml:space="preserve"> dell’Ufficio Ambiente avente ad oggetto: TASSA SUI RIFIUTI</w:t>
      </w:r>
    </w:p>
    <w:p w:rsidR="00C23F17" w:rsidRPr="00EE5012" w:rsidRDefault="00C23F17" w:rsidP="00EE5012">
      <w:pPr>
        <w:ind w:left="567"/>
        <w:jc w:val="both"/>
        <w:rPr>
          <w:rFonts w:ascii="Helvetica" w:hAnsi="Helvetica" w:cs="Helvetica"/>
          <w:sz w:val="24"/>
          <w:szCs w:val="24"/>
        </w:rPr>
      </w:pPr>
      <w:r w:rsidRPr="00EE5012">
        <w:rPr>
          <w:rFonts w:ascii="Helvetica" w:hAnsi="Helvetica" w:cs="Helvetica"/>
          <w:sz w:val="24"/>
          <w:szCs w:val="24"/>
        </w:rPr>
        <w:t>(TARI) - APPROVAZIONE DEL PIANO FINANZIARIO DEL SERVIZIO DI GESTIONE</w:t>
      </w:r>
    </w:p>
    <w:p w:rsidR="00C23F17" w:rsidRPr="00EE5012" w:rsidRDefault="00C23F17" w:rsidP="00EE5012">
      <w:pPr>
        <w:ind w:left="567"/>
        <w:jc w:val="both"/>
        <w:rPr>
          <w:rFonts w:ascii="Helvetica" w:hAnsi="Helvetica" w:cs="Helvetica"/>
          <w:sz w:val="24"/>
          <w:szCs w:val="24"/>
        </w:rPr>
      </w:pPr>
      <w:r w:rsidRPr="00EE5012">
        <w:rPr>
          <w:rFonts w:ascii="Helvetica" w:hAnsi="Helvetica" w:cs="Helvetica"/>
          <w:sz w:val="24"/>
          <w:szCs w:val="24"/>
        </w:rPr>
        <w:t>DEI RIFIUTI PER L'ANNO 201</w:t>
      </w:r>
      <w:r>
        <w:rPr>
          <w:rFonts w:ascii="Helvetica" w:hAnsi="Helvetica" w:cs="Helvetica"/>
          <w:sz w:val="24"/>
          <w:szCs w:val="24"/>
        </w:rPr>
        <w:t>8</w:t>
      </w:r>
      <w:r w:rsidRPr="00EE5012">
        <w:rPr>
          <w:rFonts w:ascii="Helvetica" w:hAnsi="Helvetica" w:cs="Helvetica"/>
          <w:sz w:val="24"/>
          <w:szCs w:val="24"/>
        </w:rPr>
        <w:t xml:space="preserve"> si esprime ai sensi dell’art.49, 1° comma del Decreto</w:t>
      </w:r>
    </w:p>
    <w:p w:rsidR="00C23F17" w:rsidRPr="00EE5012" w:rsidRDefault="00C23F17" w:rsidP="00EE5012">
      <w:pPr>
        <w:ind w:left="567"/>
        <w:jc w:val="both"/>
        <w:rPr>
          <w:rFonts w:ascii="Helvetica" w:hAnsi="Helvetica" w:cs="Helvetica"/>
          <w:sz w:val="24"/>
          <w:szCs w:val="24"/>
        </w:rPr>
      </w:pPr>
      <w:r w:rsidRPr="00EE5012">
        <w:rPr>
          <w:rFonts w:ascii="Helvetica" w:hAnsi="Helvetica" w:cs="Helvetica"/>
          <w:sz w:val="24"/>
          <w:szCs w:val="24"/>
        </w:rPr>
        <w:t>legislativo n. 267 del 18 agosto 2000, parere FAVOREVOLE in ordine alla regolarità</w:t>
      </w:r>
    </w:p>
    <w:p w:rsidR="00C23F17" w:rsidRDefault="00C23F17" w:rsidP="00EE5012">
      <w:pPr>
        <w:ind w:left="567"/>
        <w:jc w:val="both"/>
        <w:rPr>
          <w:rFonts w:ascii="Helvetica" w:hAnsi="Helvetica" w:cs="Helvetica"/>
          <w:sz w:val="24"/>
          <w:szCs w:val="24"/>
        </w:rPr>
      </w:pPr>
      <w:r w:rsidRPr="00EE5012">
        <w:rPr>
          <w:rFonts w:ascii="Helvetica" w:hAnsi="Helvetica" w:cs="Helvetica"/>
          <w:sz w:val="24"/>
          <w:szCs w:val="24"/>
        </w:rPr>
        <w:t xml:space="preserve">tecnica concomitante con riferimento ai dati di competenza del Settore </w:t>
      </w:r>
      <w:r>
        <w:rPr>
          <w:rFonts w:ascii="Helvetica" w:hAnsi="Helvetica" w:cs="Helvetica"/>
          <w:sz w:val="24"/>
          <w:szCs w:val="24"/>
        </w:rPr>
        <w:t>Lavori Pubblici.</w:t>
      </w:r>
    </w:p>
    <w:p w:rsidR="00C23F17" w:rsidRDefault="00C23F17" w:rsidP="00EE5012">
      <w:pPr>
        <w:ind w:left="567"/>
        <w:jc w:val="both"/>
        <w:rPr>
          <w:rFonts w:ascii="Helvetica" w:hAnsi="Helvetica" w:cs="Helvetica"/>
          <w:sz w:val="24"/>
          <w:szCs w:val="24"/>
        </w:rPr>
      </w:pPr>
    </w:p>
    <w:p w:rsidR="00C23F17" w:rsidRPr="00EE5012" w:rsidRDefault="00C23F17" w:rsidP="00EE5012">
      <w:pPr>
        <w:ind w:left="567"/>
        <w:jc w:val="both"/>
        <w:rPr>
          <w:rFonts w:ascii="Helvetica" w:hAnsi="Helvetica" w:cs="Helvetica"/>
          <w:sz w:val="24"/>
          <w:szCs w:val="24"/>
        </w:rPr>
      </w:pPr>
    </w:p>
    <w:p w:rsidR="00C23F17" w:rsidRPr="00EE5012" w:rsidRDefault="00C23F17" w:rsidP="00EE5012">
      <w:pPr>
        <w:ind w:left="567"/>
        <w:jc w:val="both"/>
        <w:rPr>
          <w:rFonts w:ascii="Helvetica" w:hAnsi="Helvetica" w:cs="Helvetica"/>
          <w:sz w:val="24"/>
          <w:szCs w:val="24"/>
        </w:rPr>
      </w:pPr>
      <w:r w:rsidRPr="00EE5012">
        <w:rPr>
          <w:rFonts w:ascii="Helvetica" w:hAnsi="Helvetica" w:cs="Helvetica"/>
          <w:sz w:val="24"/>
          <w:szCs w:val="24"/>
        </w:rPr>
        <w:t xml:space="preserve">Casalgrande lì, </w:t>
      </w:r>
      <w:r>
        <w:rPr>
          <w:rFonts w:ascii="Helvetica" w:hAnsi="Helvetica" w:cs="Helvetica"/>
          <w:sz w:val="24"/>
          <w:szCs w:val="24"/>
        </w:rPr>
        <w:t>05-02-2018</w:t>
      </w:r>
    </w:p>
    <w:p w:rsidR="00C23F17" w:rsidRPr="00EE5012" w:rsidRDefault="00C23F17" w:rsidP="00EE5012">
      <w:pPr>
        <w:jc w:val="both"/>
        <w:rPr>
          <w:rFonts w:ascii="Helvetica" w:hAnsi="Helvetica" w:cs="Helvetica"/>
          <w:sz w:val="24"/>
          <w:szCs w:val="24"/>
        </w:rPr>
      </w:pPr>
    </w:p>
    <w:p w:rsidR="00C23F17" w:rsidRDefault="00C23F17">
      <w:pPr>
        <w:jc w:val="both"/>
        <w:rPr>
          <w:rFonts w:ascii="Arial" w:hAnsi="Arial" w:cs="Arial"/>
          <w:bCs/>
          <w:sz w:val="22"/>
        </w:rPr>
      </w:pPr>
    </w:p>
    <w:p w:rsidR="00C23F17" w:rsidRPr="0004560F" w:rsidRDefault="00C23F17">
      <w:pPr>
        <w:jc w:val="both"/>
        <w:rPr>
          <w:rFonts w:ascii="Arial" w:hAnsi="Arial" w:cs="Arial"/>
          <w:bCs/>
          <w:sz w:val="22"/>
        </w:rPr>
      </w:pPr>
    </w:p>
    <w:p w:rsidR="00C23F17" w:rsidRPr="0027311D" w:rsidRDefault="00C23F17" w:rsidP="007A5997">
      <w:pPr>
        <w:tabs>
          <w:tab w:val="left" w:pos="6237"/>
        </w:tabs>
        <w:jc w:val="both"/>
        <w:rPr>
          <w:sz w:val="24"/>
        </w:rPr>
      </w:pPr>
      <w:r w:rsidRPr="0004560F">
        <w:rPr>
          <w:rFonts w:ascii="Arial" w:hAnsi="Arial" w:cs="Arial"/>
          <w:bCs/>
          <w:sz w:val="22"/>
        </w:rPr>
        <w:tab/>
      </w:r>
      <w:r>
        <w:rPr>
          <w:rFonts w:ascii="Arial" w:hAnsi="Arial" w:cs="Arial"/>
          <w:bCs/>
          <w:sz w:val="22"/>
        </w:rPr>
        <w:tab/>
      </w:r>
      <w:r>
        <w:rPr>
          <w:rFonts w:ascii="Arial" w:hAnsi="Arial" w:cs="Arial"/>
          <w:bCs/>
          <w:sz w:val="22"/>
        </w:rPr>
        <w:tab/>
      </w:r>
      <w:r>
        <w:rPr>
          <w:rFonts w:ascii="Arial" w:hAnsi="Arial" w:cs="Arial"/>
          <w:bCs/>
          <w:sz w:val="22"/>
        </w:rPr>
        <w:tab/>
      </w:r>
      <w:r>
        <w:rPr>
          <w:rFonts w:ascii="Arial" w:hAnsi="Arial" w:cs="Arial"/>
          <w:bCs/>
          <w:sz w:val="22"/>
        </w:rPr>
        <w:tab/>
      </w:r>
      <w:r>
        <w:rPr>
          <w:rFonts w:ascii="Arial" w:hAnsi="Arial" w:cs="Arial"/>
          <w:bCs/>
          <w:sz w:val="22"/>
        </w:rPr>
        <w:tab/>
      </w:r>
      <w:r>
        <w:rPr>
          <w:rFonts w:ascii="Arial" w:hAnsi="Arial" w:cs="Arial"/>
          <w:bCs/>
          <w:sz w:val="22"/>
        </w:rPr>
        <w:tab/>
      </w:r>
      <w:r>
        <w:rPr>
          <w:rFonts w:ascii="Arial" w:hAnsi="Arial" w:cs="Arial"/>
          <w:bCs/>
          <w:sz w:val="22"/>
        </w:rPr>
        <w:tab/>
        <w:t xml:space="preserve"> </w:t>
      </w:r>
      <w:r>
        <w:rPr>
          <w:rFonts w:ascii="Arial" w:hAnsi="Arial" w:cs="Arial"/>
          <w:bCs/>
          <w:sz w:val="22"/>
        </w:rPr>
        <w:tab/>
        <w:t xml:space="preserve">  Il</w:t>
      </w:r>
      <w:r w:rsidRPr="0027311D">
        <w:rPr>
          <w:sz w:val="24"/>
        </w:rPr>
        <w:t xml:space="preserve"> responsabile del Settore </w:t>
      </w:r>
    </w:p>
    <w:p w:rsidR="00C23F17" w:rsidRPr="0027311D" w:rsidRDefault="00C23F17">
      <w:pPr>
        <w:jc w:val="both"/>
        <w:rPr>
          <w:sz w:val="24"/>
        </w:rPr>
      </w:pPr>
      <w:r w:rsidRPr="0027311D">
        <w:rPr>
          <w:sz w:val="24"/>
        </w:rPr>
        <w:tab/>
      </w:r>
      <w:r w:rsidRPr="0027311D">
        <w:rPr>
          <w:sz w:val="24"/>
        </w:rPr>
        <w:tab/>
      </w:r>
      <w:r w:rsidRPr="0027311D">
        <w:rPr>
          <w:sz w:val="24"/>
        </w:rPr>
        <w:tab/>
      </w:r>
      <w:r w:rsidRPr="0027311D">
        <w:rPr>
          <w:sz w:val="24"/>
        </w:rPr>
        <w:tab/>
      </w:r>
      <w:r w:rsidRPr="0027311D">
        <w:rPr>
          <w:sz w:val="24"/>
        </w:rPr>
        <w:tab/>
      </w:r>
      <w:r w:rsidRPr="0027311D">
        <w:rPr>
          <w:sz w:val="24"/>
        </w:rPr>
        <w:tab/>
      </w:r>
      <w:r w:rsidRPr="0027311D">
        <w:rPr>
          <w:sz w:val="24"/>
        </w:rPr>
        <w:tab/>
      </w:r>
      <w:r w:rsidRPr="0027311D">
        <w:rPr>
          <w:sz w:val="24"/>
        </w:rPr>
        <w:tab/>
      </w:r>
      <w:r w:rsidRPr="0027311D">
        <w:rPr>
          <w:sz w:val="24"/>
        </w:rPr>
        <w:tab/>
      </w:r>
      <w:r>
        <w:rPr>
          <w:sz w:val="24"/>
        </w:rPr>
        <w:tab/>
        <w:t>Lavori pubblici</w:t>
      </w:r>
      <w:r w:rsidRPr="0027311D">
        <w:rPr>
          <w:sz w:val="24"/>
        </w:rPr>
        <w:tab/>
      </w:r>
      <w:r w:rsidRPr="0027311D">
        <w:rPr>
          <w:sz w:val="24"/>
        </w:rPr>
        <w:tab/>
      </w:r>
      <w:r w:rsidRPr="0027311D">
        <w:rPr>
          <w:sz w:val="24"/>
        </w:rPr>
        <w:tab/>
      </w:r>
      <w:r w:rsidRPr="0027311D">
        <w:rPr>
          <w:sz w:val="24"/>
        </w:rPr>
        <w:tab/>
      </w:r>
      <w:r w:rsidRPr="0027311D">
        <w:rPr>
          <w:sz w:val="24"/>
        </w:rPr>
        <w:tab/>
      </w:r>
      <w:r w:rsidRPr="0027311D">
        <w:rPr>
          <w:sz w:val="24"/>
        </w:rPr>
        <w:tab/>
      </w:r>
      <w:r w:rsidRPr="0027311D">
        <w:rPr>
          <w:sz w:val="24"/>
        </w:rPr>
        <w:tab/>
      </w:r>
      <w:r w:rsidRPr="0027311D">
        <w:rPr>
          <w:sz w:val="24"/>
        </w:rPr>
        <w:tab/>
      </w:r>
      <w:r w:rsidRPr="0027311D"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Geom. Corrado Sorrivi</w:t>
      </w:r>
    </w:p>
    <w:p w:rsidR="00C23F17" w:rsidRDefault="00C23F17">
      <w:pPr>
        <w:jc w:val="both"/>
        <w:rPr>
          <w:rFonts w:ascii="Arial" w:hAnsi="Arial" w:cs="Arial"/>
          <w:bCs/>
          <w:sz w:val="22"/>
        </w:rPr>
      </w:pPr>
    </w:p>
    <w:p w:rsidR="00C23F17" w:rsidRDefault="00C23F17">
      <w:pPr>
        <w:jc w:val="both"/>
        <w:rPr>
          <w:rFonts w:ascii="Arial" w:hAnsi="Arial" w:cs="Arial"/>
          <w:bCs/>
          <w:sz w:val="22"/>
        </w:rPr>
      </w:pPr>
    </w:p>
    <w:p w:rsidR="00C23F17" w:rsidRDefault="00C23F17">
      <w:pPr>
        <w:jc w:val="both"/>
        <w:rPr>
          <w:rFonts w:ascii="Arial" w:hAnsi="Arial" w:cs="Arial"/>
          <w:bCs/>
          <w:sz w:val="22"/>
        </w:rPr>
      </w:pPr>
    </w:p>
    <w:p w:rsidR="00C23F17" w:rsidRDefault="00C23F17">
      <w:pPr>
        <w:jc w:val="both"/>
        <w:rPr>
          <w:rFonts w:ascii="Arial" w:hAnsi="Arial" w:cs="Arial"/>
          <w:bCs/>
          <w:sz w:val="22"/>
        </w:rPr>
      </w:pPr>
    </w:p>
    <w:p w:rsidR="00C23F17" w:rsidRDefault="00C23F17">
      <w:pPr>
        <w:jc w:val="both"/>
        <w:rPr>
          <w:rFonts w:ascii="Arial" w:hAnsi="Arial" w:cs="Arial"/>
          <w:bCs/>
          <w:sz w:val="22"/>
        </w:rPr>
      </w:pPr>
    </w:p>
    <w:p w:rsidR="00C23F17" w:rsidRDefault="00C23F17">
      <w:pPr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ab/>
      </w:r>
    </w:p>
    <w:p w:rsidR="00C23F17" w:rsidRDefault="00C23F17">
      <w:pPr>
        <w:jc w:val="both"/>
        <w:rPr>
          <w:rFonts w:ascii="Arial" w:hAnsi="Arial" w:cs="Arial"/>
          <w:bCs/>
          <w:sz w:val="22"/>
        </w:rPr>
      </w:pPr>
    </w:p>
    <w:p w:rsidR="00C23F17" w:rsidRDefault="00C23F17">
      <w:pPr>
        <w:jc w:val="both"/>
        <w:rPr>
          <w:rFonts w:ascii="Arial" w:hAnsi="Arial" w:cs="Arial"/>
          <w:bCs/>
          <w:sz w:val="22"/>
        </w:rPr>
      </w:pPr>
    </w:p>
    <w:p w:rsidR="00C23F17" w:rsidRDefault="00C23F17">
      <w:pPr>
        <w:jc w:val="both"/>
        <w:rPr>
          <w:rFonts w:ascii="Arial" w:hAnsi="Arial" w:cs="Arial"/>
          <w:bCs/>
          <w:sz w:val="22"/>
        </w:rPr>
      </w:pPr>
    </w:p>
    <w:p w:rsidR="00C23F17" w:rsidRDefault="00C23F17">
      <w:pPr>
        <w:jc w:val="both"/>
        <w:rPr>
          <w:rFonts w:ascii="Arial" w:hAnsi="Arial" w:cs="Arial"/>
          <w:bCs/>
          <w:sz w:val="22"/>
        </w:rPr>
      </w:pPr>
    </w:p>
    <w:p w:rsidR="00C23F17" w:rsidRDefault="00C23F17">
      <w:pPr>
        <w:jc w:val="both"/>
        <w:rPr>
          <w:rFonts w:ascii="Arial" w:hAnsi="Arial" w:cs="Arial"/>
          <w:bCs/>
          <w:sz w:val="22"/>
        </w:rPr>
      </w:pPr>
    </w:p>
    <w:p w:rsidR="00C23F17" w:rsidRDefault="00C23F17">
      <w:pPr>
        <w:jc w:val="both"/>
        <w:rPr>
          <w:rFonts w:ascii="Arial" w:hAnsi="Arial" w:cs="Arial"/>
          <w:bCs/>
          <w:sz w:val="22"/>
        </w:rPr>
      </w:pPr>
    </w:p>
    <w:p w:rsidR="00C23F17" w:rsidRDefault="00C23F17">
      <w:pPr>
        <w:jc w:val="both"/>
        <w:rPr>
          <w:rFonts w:ascii="Arial" w:hAnsi="Arial" w:cs="Arial"/>
          <w:bCs/>
          <w:sz w:val="22"/>
        </w:rPr>
      </w:pPr>
    </w:p>
    <w:p w:rsidR="00C23F17" w:rsidRDefault="00C23F17">
      <w:pPr>
        <w:jc w:val="both"/>
        <w:rPr>
          <w:rFonts w:ascii="Arial" w:hAnsi="Arial" w:cs="Arial"/>
          <w:bCs/>
          <w:sz w:val="22"/>
        </w:rPr>
      </w:pPr>
    </w:p>
    <w:p w:rsidR="00C23F17" w:rsidRDefault="00C23F17">
      <w:pPr>
        <w:jc w:val="both"/>
        <w:rPr>
          <w:rFonts w:ascii="Arial" w:hAnsi="Arial" w:cs="Arial"/>
          <w:bCs/>
          <w:sz w:val="22"/>
        </w:rPr>
      </w:pPr>
    </w:p>
    <w:sectPr w:rsidR="00C23F17" w:rsidSect="00EC2391">
      <w:footerReference w:type="even" r:id="rId9"/>
      <w:footerReference w:type="default" r:id="rId10"/>
      <w:pgSz w:w="11907" w:h="16840" w:code="9"/>
      <w:pgMar w:top="567" w:right="1134" w:bottom="1985" w:left="567" w:header="720" w:footer="113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F17" w:rsidRDefault="00C23F17">
      <w:r>
        <w:separator/>
      </w:r>
    </w:p>
  </w:endnote>
  <w:endnote w:type="continuationSeparator" w:id="0">
    <w:p w:rsidR="00C23F17" w:rsidRDefault="00C23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elix Titling">
    <w:altName w:val="Colonna MT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F17" w:rsidRDefault="00C23F17" w:rsidP="002701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23F17" w:rsidRDefault="00C23F17" w:rsidP="003C434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F17" w:rsidRDefault="00C23F17" w:rsidP="00270174">
    <w:pPr>
      <w:pStyle w:val="Footer"/>
      <w:framePr w:wrap="around" w:vAnchor="text" w:hAnchor="margin" w:xAlign="right" w:y="1"/>
      <w:rPr>
        <w:rStyle w:val="PageNumber"/>
      </w:rPr>
    </w:pPr>
  </w:p>
  <w:p w:rsidR="00C23F17" w:rsidRDefault="00C23F17" w:rsidP="00B9445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F17" w:rsidRDefault="00C23F17">
      <w:r>
        <w:separator/>
      </w:r>
    </w:p>
  </w:footnote>
  <w:footnote w:type="continuationSeparator" w:id="0">
    <w:p w:rsidR="00C23F17" w:rsidRDefault="00C23F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D7EE6"/>
    <w:multiLevelType w:val="hybridMultilevel"/>
    <w:tmpl w:val="13643E3C"/>
    <w:lvl w:ilvl="0" w:tplc="0410000D">
      <w:start w:val="1"/>
      <w:numFmt w:val="bullet"/>
      <w:lvlText w:val=""/>
      <w:lvlJc w:val="left"/>
      <w:pPr>
        <w:tabs>
          <w:tab w:val="num" w:pos="783"/>
        </w:tabs>
        <w:ind w:left="78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1">
    <w:nsid w:val="4E252169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5338560F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attachedTemplate r:id="rId1"/>
  <w:stylePaneFormatFilter w:val="3F0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5468"/>
    <w:rsid w:val="0000384C"/>
    <w:rsid w:val="0004560F"/>
    <w:rsid w:val="00062F14"/>
    <w:rsid w:val="0007686D"/>
    <w:rsid w:val="00123301"/>
    <w:rsid w:val="001469C7"/>
    <w:rsid w:val="0015019D"/>
    <w:rsid w:val="00161591"/>
    <w:rsid w:val="001630BB"/>
    <w:rsid w:val="001803BF"/>
    <w:rsid w:val="00187B9F"/>
    <w:rsid w:val="001A2873"/>
    <w:rsid w:val="001B29C8"/>
    <w:rsid w:val="001B29E8"/>
    <w:rsid w:val="001C7076"/>
    <w:rsid w:val="001D1757"/>
    <w:rsid w:val="001D17E0"/>
    <w:rsid w:val="001E3348"/>
    <w:rsid w:val="001E45E6"/>
    <w:rsid w:val="001F0482"/>
    <w:rsid w:val="001F3BB6"/>
    <w:rsid w:val="00221F5E"/>
    <w:rsid w:val="0025625A"/>
    <w:rsid w:val="002638EE"/>
    <w:rsid w:val="00264540"/>
    <w:rsid w:val="002654A8"/>
    <w:rsid w:val="00270174"/>
    <w:rsid w:val="002716C7"/>
    <w:rsid w:val="00271B88"/>
    <w:rsid w:val="0027311D"/>
    <w:rsid w:val="00294EF5"/>
    <w:rsid w:val="002B21DE"/>
    <w:rsid w:val="002C3DB0"/>
    <w:rsid w:val="002D3BA6"/>
    <w:rsid w:val="002E3DE6"/>
    <w:rsid w:val="00306CA0"/>
    <w:rsid w:val="00310F6D"/>
    <w:rsid w:val="00317E24"/>
    <w:rsid w:val="00344CDA"/>
    <w:rsid w:val="00363650"/>
    <w:rsid w:val="003849AF"/>
    <w:rsid w:val="003942B0"/>
    <w:rsid w:val="003A45B7"/>
    <w:rsid w:val="003C434D"/>
    <w:rsid w:val="003D7182"/>
    <w:rsid w:val="00467CD0"/>
    <w:rsid w:val="00483910"/>
    <w:rsid w:val="004919DF"/>
    <w:rsid w:val="00493FF8"/>
    <w:rsid w:val="0049426B"/>
    <w:rsid w:val="004B0BA3"/>
    <w:rsid w:val="004B52DB"/>
    <w:rsid w:val="004B7C7B"/>
    <w:rsid w:val="004D03D6"/>
    <w:rsid w:val="004E1D5A"/>
    <w:rsid w:val="00524683"/>
    <w:rsid w:val="005527E3"/>
    <w:rsid w:val="00565257"/>
    <w:rsid w:val="005A1BC7"/>
    <w:rsid w:val="005C331E"/>
    <w:rsid w:val="005E1019"/>
    <w:rsid w:val="006465E8"/>
    <w:rsid w:val="00647308"/>
    <w:rsid w:val="00664764"/>
    <w:rsid w:val="00665B9F"/>
    <w:rsid w:val="006B096E"/>
    <w:rsid w:val="006B5468"/>
    <w:rsid w:val="006E1C18"/>
    <w:rsid w:val="0074106B"/>
    <w:rsid w:val="007538A8"/>
    <w:rsid w:val="007A5997"/>
    <w:rsid w:val="007D2CD8"/>
    <w:rsid w:val="007D5971"/>
    <w:rsid w:val="007D677E"/>
    <w:rsid w:val="007E1E5D"/>
    <w:rsid w:val="00806B28"/>
    <w:rsid w:val="008574BA"/>
    <w:rsid w:val="0086099D"/>
    <w:rsid w:val="008A2440"/>
    <w:rsid w:val="008F4587"/>
    <w:rsid w:val="008F4722"/>
    <w:rsid w:val="00910C5B"/>
    <w:rsid w:val="00931BBF"/>
    <w:rsid w:val="00937662"/>
    <w:rsid w:val="00961AF4"/>
    <w:rsid w:val="0097163F"/>
    <w:rsid w:val="0099408D"/>
    <w:rsid w:val="009A7FD4"/>
    <w:rsid w:val="009D56CA"/>
    <w:rsid w:val="009E6F53"/>
    <w:rsid w:val="009F6A99"/>
    <w:rsid w:val="00A01055"/>
    <w:rsid w:val="00A10E39"/>
    <w:rsid w:val="00A32922"/>
    <w:rsid w:val="00A34D8C"/>
    <w:rsid w:val="00A55878"/>
    <w:rsid w:val="00A9516E"/>
    <w:rsid w:val="00A95BBF"/>
    <w:rsid w:val="00AA56EE"/>
    <w:rsid w:val="00AF150B"/>
    <w:rsid w:val="00B0334B"/>
    <w:rsid w:val="00B137C4"/>
    <w:rsid w:val="00B249F9"/>
    <w:rsid w:val="00B41A1F"/>
    <w:rsid w:val="00B63AAD"/>
    <w:rsid w:val="00B75A70"/>
    <w:rsid w:val="00B94452"/>
    <w:rsid w:val="00BA440D"/>
    <w:rsid w:val="00BC5CCB"/>
    <w:rsid w:val="00BD789A"/>
    <w:rsid w:val="00BE0FFD"/>
    <w:rsid w:val="00BF3832"/>
    <w:rsid w:val="00C0154A"/>
    <w:rsid w:val="00C04E42"/>
    <w:rsid w:val="00C23F17"/>
    <w:rsid w:val="00C43433"/>
    <w:rsid w:val="00C54152"/>
    <w:rsid w:val="00C54E3E"/>
    <w:rsid w:val="00C8389C"/>
    <w:rsid w:val="00CC0AD6"/>
    <w:rsid w:val="00D07D1F"/>
    <w:rsid w:val="00D3106A"/>
    <w:rsid w:val="00D31481"/>
    <w:rsid w:val="00D3376E"/>
    <w:rsid w:val="00D43941"/>
    <w:rsid w:val="00D65E72"/>
    <w:rsid w:val="00D87D85"/>
    <w:rsid w:val="00DA0F41"/>
    <w:rsid w:val="00DD287A"/>
    <w:rsid w:val="00DE3C61"/>
    <w:rsid w:val="00E100CB"/>
    <w:rsid w:val="00E15DD2"/>
    <w:rsid w:val="00E16C33"/>
    <w:rsid w:val="00E26A8F"/>
    <w:rsid w:val="00E35B86"/>
    <w:rsid w:val="00E42947"/>
    <w:rsid w:val="00E429E2"/>
    <w:rsid w:val="00E650BA"/>
    <w:rsid w:val="00E818C7"/>
    <w:rsid w:val="00E85299"/>
    <w:rsid w:val="00EB3275"/>
    <w:rsid w:val="00EC2391"/>
    <w:rsid w:val="00EE5012"/>
    <w:rsid w:val="00EE7D55"/>
    <w:rsid w:val="00F26C2A"/>
    <w:rsid w:val="00F464E4"/>
    <w:rsid w:val="00F50407"/>
    <w:rsid w:val="00F8434D"/>
    <w:rsid w:val="00F8450C"/>
    <w:rsid w:val="00F85FAD"/>
    <w:rsid w:val="00F94DAF"/>
    <w:rsid w:val="00FA0446"/>
    <w:rsid w:val="00FA5F42"/>
    <w:rsid w:val="00FE4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6465E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465E8"/>
    <w:pPr>
      <w:keepNext/>
      <w:jc w:val="center"/>
      <w:outlineLvl w:val="0"/>
    </w:pPr>
    <w:rPr>
      <w:sz w:val="5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465E8"/>
    <w:pPr>
      <w:keepNext/>
      <w:jc w:val="center"/>
      <w:outlineLvl w:val="1"/>
    </w:pPr>
    <w:rPr>
      <w:sz w:val="4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465E8"/>
    <w:pPr>
      <w:keepNext/>
      <w:jc w:val="center"/>
      <w:outlineLvl w:val="2"/>
    </w:pPr>
    <w:rPr>
      <w:sz w:val="24"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465E8"/>
    <w:pPr>
      <w:keepNext/>
      <w:tabs>
        <w:tab w:val="left" w:pos="2977"/>
      </w:tabs>
      <w:ind w:left="2124" w:firstLine="708"/>
      <w:jc w:val="both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465E8"/>
    <w:pPr>
      <w:keepNext/>
      <w:tabs>
        <w:tab w:val="left" w:pos="2977"/>
      </w:tabs>
      <w:jc w:val="both"/>
      <w:outlineLvl w:val="4"/>
    </w:pPr>
    <w:rPr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465E8"/>
    <w:pPr>
      <w:keepNext/>
      <w:jc w:val="both"/>
      <w:outlineLvl w:val="5"/>
    </w:pPr>
    <w:rPr>
      <w:sz w:val="28"/>
      <w:u w:val="single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465E8"/>
    <w:pPr>
      <w:keepNext/>
      <w:tabs>
        <w:tab w:val="left" w:pos="2977"/>
      </w:tabs>
      <w:ind w:left="2124" w:firstLine="708"/>
      <w:jc w:val="both"/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6465E8"/>
    <w:pPr>
      <w:keepNext/>
      <w:tabs>
        <w:tab w:val="left" w:pos="3686"/>
      </w:tabs>
      <w:jc w:val="both"/>
      <w:outlineLvl w:val="7"/>
    </w:pPr>
    <w:rPr>
      <w:b/>
      <w:sz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465E8"/>
    <w:pPr>
      <w:keepNext/>
      <w:jc w:val="center"/>
      <w:outlineLvl w:val="8"/>
    </w:pPr>
    <w:rPr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C0A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C0AD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C0AD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C0AD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C0AD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C0AD6"/>
    <w:rPr>
      <w:rFonts w:ascii="Calibri" w:hAnsi="Calibri"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C0AD6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C0AD6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C0AD6"/>
    <w:rPr>
      <w:rFonts w:ascii="Cambria" w:hAnsi="Cambria" w:cs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rsid w:val="006465E8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C0AD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465E8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C0AD6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465E8"/>
    <w:pPr>
      <w:ind w:left="1560"/>
      <w:jc w:val="center"/>
    </w:pPr>
    <w:rPr>
      <w:sz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CC0AD6"/>
    <w:rPr>
      <w:rFonts w:ascii="Cambria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6465E8"/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C0AD6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6465E8"/>
    <w:rPr>
      <w:b/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C0AD6"/>
    <w:rPr>
      <w:rFonts w:cs="Times New Roman"/>
    </w:rPr>
  </w:style>
  <w:style w:type="paragraph" w:styleId="BodyText3">
    <w:name w:val="Body Text 3"/>
    <w:basedOn w:val="Normal"/>
    <w:link w:val="BodyText3Char"/>
    <w:uiPriority w:val="99"/>
    <w:rsid w:val="006465E8"/>
    <w:pPr>
      <w:jc w:val="both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CC0AD6"/>
    <w:rPr>
      <w:rFonts w:cs="Times New Roman"/>
      <w:sz w:val="16"/>
      <w:szCs w:val="16"/>
    </w:rPr>
  </w:style>
  <w:style w:type="paragraph" w:styleId="Subtitle">
    <w:name w:val="Subtitle"/>
    <w:basedOn w:val="Normal"/>
    <w:link w:val="SubtitleChar"/>
    <w:uiPriority w:val="99"/>
    <w:qFormat/>
    <w:rsid w:val="006465E8"/>
    <w:pPr>
      <w:jc w:val="center"/>
    </w:pPr>
    <w:rPr>
      <w:b/>
      <w:sz w:val="36"/>
      <w:u w:val="single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C0AD6"/>
    <w:rPr>
      <w:rFonts w:ascii="Cambria" w:hAnsi="Cambria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465E8"/>
    <w:pPr>
      <w:tabs>
        <w:tab w:val="left" w:pos="2835"/>
      </w:tabs>
      <w:ind w:left="3540"/>
      <w:jc w:val="both"/>
    </w:pPr>
    <w:rPr>
      <w:sz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CC0AD6"/>
    <w:rPr>
      <w:rFonts w:cs="Times New Roman"/>
    </w:rPr>
  </w:style>
  <w:style w:type="character" w:styleId="Hyperlink">
    <w:name w:val="Hyperlink"/>
    <w:basedOn w:val="DefaultParagraphFont"/>
    <w:uiPriority w:val="99"/>
    <w:rsid w:val="006465E8"/>
    <w:rPr>
      <w:rFonts w:cs="Times New Roman"/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rsid w:val="006465E8"/>
    <w:pPr>
      <w:spacing w:line="360" w:lineRule="auto"/>
      <w:ind w:firstLine="709"/>
    </w:pPr>
    <w:rPr>
      <w:rFonts w:ascii="Tahoma" w:hAnsi="Tahoma" w:cs="Tahoma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C0AD6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semiHidden/>
    <w:rsid w:val="006465E8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C0AD6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rsid w:val="006465E8"/>
    <w:rPr>
      <w:rFonts w:cs="Times New Roman"/>
      <w:vertAlign w:val="superscript"/>
    </w:rPr>
  </w:style>
  <w:style w:type="paragraph" w:styleId="BodyTextIndent3">
    <w:name w:val="Body Text Indent 3"/>
    <w:basedOn w:val="Normal"/>
    <w:link w:val="BodyTextIndent3Char"/>
    <w:uiPriority w:val="99"/>
    <w:rsid w:val="006465E8"/>
    <w:pPr>
      <w:spacing w:line="360" w:lineRule="auto"/>
      <w:ind w:firstLine="709"/>
      <w:jc w:val="both"/>
    </w:pPr>
    <w:rPr>
      <w:rFonts w:ascii="Arial" w:hAnsi="Arial" w:cs="Arial"/>
      <w:sz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CC0AD6"/>
    <w:rPr>
      <w:rFonts w:cs="Times New Roman"/>
      <w:sz w:val="16"/>
      <w:szCs w:val="16"/>
    </w:rPr>
  </w:style>
  <w:style w:type="character" w:styleId="FollowedHyperlink">
    <w:name w:val="FollowedHyperlink"/>
    <w:basedOn w:val="DefaultParagraphFont"/>
    <w:uiPriority w:val="99"/>
    <w:rsid w:val="006465E8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94D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0AD6"/>
    <w:rPr>
      <w:rFonts w:cs="Times New Roman"/>
      <w:sz w:val="2"/>
    </w:rPr>
  </w:style>
  <w:style w:type="paragraph" w:customStyle="1" w:styleId="provvr0">
    <w:name w:val="provv_r0"/>
    <w:basedOn w:val="Normal"/>
    <w:uiPriority w:val="99"/>
    <w:rsid w:val="008F472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PageNumber">
    <w:name w:val="page number"/>
    <w:basedOn w:val="DefaultParagraphFont"/>
    <w:uiPriority w:val="99"/>
    <w:rsid w:val="003C434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p@comune.casalgrande.re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.gherardi\Dati%20applicazioni\Microsoft\Modelli\Modello%20Alle%20def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Modello Alle def</Template>
  <TotalTime>1</TotalTime>
  <Pages>1</Pages>
  <Words>151</Words>
  <Characters>866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Cavezzo</dc:title>
  <dc:subject/>
  <dc:creator>a.gherardi</dc:creator>
  <cp:keywords/>
  <dc:description/>
  <cp:lastModifiedBy>smazzacani</cp:lastModifiedBy>
  <cp:revision>2</cp:revision>
  <cp:lastPrinted>2018-02-01T11:00:00Z</cp:lastPrinted>
  <dcterms:created xsi:type="dcterms:W3CDTF">2018-02-05T12:12:00Z</dcterms:created>
  <dcterms:modified xsi:type="dcterms:W3CDTF">2018-02-05T12:12:00Z</dcterms:modified>
</cp:coreProperties>
</file>